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69E" w:rsidRDefault="0011469E" w:rsidP="00C21E22">
      <w:pPr>
        <w:pStyle w:val="a3"/>
        <w:spacing w:line="360" w:lineRule="auto"/>
      </w:pPr>
    </w:p>
    <w:p w:rsidR="004C020C" w:rsidRDefault="004C020C" w:rsidP="004C020C">
      <w:pPr>
        <w:pStyle w:val="a3"/>
        <w:spacing w:line="360" w:lineRule="auto"/>
        <w:rPr>
          <w:sz w:val="24"/>
          <w:u w:val="none"/>
          <w:lang w:val="en-US"/>
        </w:rPr>
      </w:pPr>
    </w:p>
    <w:p w:rsidR="001920AA" w:rsidRPr="004C020C" w:rsidRDefault="0011469E" w:rsidP="004C020C">
      <w:pPr>
        <w:pStyle w:val="a3"/>
        <w:spacing w:line="360" w:lineRule="auto"/>
        <w:rPr>
          <w:sz w:val="24"/>
          <w:u w:val="none"/>
        </w:rPr>
      </w:pPr>
      <w:r w:rsidRPr="001920AA">
        <w:rPr>
          <w:sz w:val="24"/>
          <w:u w:val="none"/>
        </w:rPr>
        <w:t>ΓΕΝΙΚΟ ΝΟΣΟΚΟΜΕΙΟ ΑΡΤΑΣ</w:t>
      </w:r>
    </w:p>
    <w:p w:rsidR="0011469E" w:rsidRPr="004C020C" w:rsidRDefault="0011469E" w:rsidP="004C020C">
      <w:pPr>
        <w:pStyle w:val="a3"/>
        <w:spacing w:line="360" w:lineRule="auto"/>
        <w:rPr>
          <w:sz w:val="24"/>
          <w:u w:val="none"/>
        </w:rPr>
      </w:pPr>
      <w:r w:rsidRPr="001920AA">
        <w:rPr>
          <w:sz w:val="24"/>
          <w:u w:val="none"/>
        </w:rPr>
        <w:t>ΔΕΛΤΙΟ ΤΥΠΟΥ</w:t>
      </w:r>
    </w:p>
    <w:p w:rsidR="0011469E" w:rsidRPr="001920AA" w:rsidRDefault="0011469E" w:rsidP="004C020C">
      <w:pPr>
        <w:pStyle w:val="a4"/>
        <w:spacing w:line="360" w:lineRule="auto"/>
        <w:rPr>
          <w:color w:val="auto"/>
          <w:sz w:val="24"/>
          <w:u w:val="none"/>
        </w:rPr>
      </w:pPr>
      <w:r w:rsidRPr="001920AA">
        <w:rPr>
          <w:color w:val="auto"/>
          <w:sz w:val="24"/>
          <w:u w:val="none"/>
        </w:rPr>
        <w:t>ΠΡΟΣΚΛΗΣΗ ΓΙΑ ΕΘΕΛΟΝΤΙΚΗ ΑΙΜΟΔΟΣΙΑ</w:t>
      </w:r>
    </w:p>
    <w:p w:rsidR="0011469E" w:rsidRPr="00C21E22" w:rsidRDefault="00303365" w:rsidP="004C020C">
      <w:pPr>
        <w:spacing w:line="36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ΟΡΘΗ ΕΠΑΝΑΛΗΨΗ</w:t>
      </w:r>
    </w:p>
    <w:p w:rsidR="008C4BB1" w:rsidRPr="00642EA9" w:rsidRDefault="0011469E" w:rsidP="00623E4D">
      <w:pPr>
        <w:pStyle w:val="Web"/>
        <w:spacing w:before="0" w:beforeAutospacing="0" w:after="0" w:afterAutospacing="0" w:line="360" w:lineRule="auto"/>
      </w:pPr>
      <w:r w:rsidRPr="00C21E22">
        <w:t xml:space="preserve"> Από τη Διοίκηση του Γενικού Νοσοκομείου Άρτας σας ενημερώνουμε ότι</w:t>
      </w:r>
      <w:r w:rsidR="0069033E">
        <w:t xml:space="preserve"> το Εσπερινό ΕΠΑ.Λ.          Άρτας </w:t>
      </w:r>
      <w:r w:rsidR="00B62424" w:rsidRPr="00C21E22">
        <w:t>σε συνεργασία με το Τμήμα Αιμοδοσίας του Γενικού</w:t>
      </w:r>
      <w:r w:rsidR="005E6BD9" w:rsidRPr="00C21E22">
        <w:t xml:space="preserve"> Νοσοκομείο</w:t>
      </w:r>
      <w:r w:rsidR="00B62424" w:rsidRPr="00C21E22">
        <w:t>υ</w:t>
      </w:r>
      <w:r w:rsidR="005E6BD9" w:rsidRPr="00C21E22">
        <w:t xml:space="preserve"> Άρτας </w:t>
      </w:r>
      <w:r w:rsidR="0069033E">
        <w:t xml:space="preserve">και την συμμετοχή του Συλλόγου θαλασσαιμίας και Εθελοντών Αιμοδοτών Άρτας </w:t>
      </w:r>
      <w:r w:rsidR="00B62424" w:rsidRPr="00C21E22">
        <w:t>διοργανώνει</w:t>
      </w:r>
      <w:r w:rsidR="00D64E2B" w:rsidRPr="00C21E22">
        <w:t xml:space="preserve"> Εθελοντική Αιμοδοσία </w:t>
      </w:r>
      <w:r w:rsidR="00B62424" w:rsidRPr="00C21E22">
        <w:t xml:space="preserve">που θα </w:t>
      </w:r>
      <w:r w:rsidR="0069033E">
        <w:t>πραγματοποιηθεί στο Εσπερινό ΕΠΑΛ Άρτας ( Πάροδος Π.</w:t>
      </w:r>
      <w:r w:rsidR="00303365">
        <w:t xml:space="preserve"> </w:t>
      </w:r>
      <w:r w:rsidR="0053789C">
        <w:t xml:space="preserve"> </w:t>
      </w:r>
      <w:r w:rsidR="0069033E">
        <w:t>Αθηναγόρα 1)</w:t>
      </w:r>
      <w:r w:rsidR="00C21E22" w:rsidRPr="00C21E22">
        <w:t xml:space="preserve"> </w:t>
      </w:r>
      <w:r w:rsidR="0069033E">
        <w:t xml:space="preserve"> την </w:t>
      </w:r>
      <w:r w:rsidR="00303365">
        <w:rPr>
          <w:b/>
        </w:rPr>
        <w:t>Πέμπτη  19</w:t>
      </w:r>
      <w:r w:rsidR="0069033E" w:rsidRPr="0069033E">
        <w:rPr>
          <w:b/>
        </w:rPr>
        <w:t>-02-2026</w:t>
      </w:r>
      <w:r w:rsidR="0069033E">
        <w:t xml:space="preserve"> </w:t>
      </w:r>
      <w:r w:rsidR="00C21E22" w:rsidRPr="00C21E22">
        <w:t xml:space="preserve">από τις </w:t>
      </w:r>
      <w:r w:rsidR="0069033E" w:rsidRPr="0069033E">
        <w:rPr>
          <w:b/>
        </w:rPr>
        <w:t xml:space="preserve">17:00 </w:t>
      </w:r>
      <w:proofErr w:type="spellStart"/>
      <w:r w:rsidR="0069033E" w:rsidRPr="0069033E">
        <w:rPr>
          <w:b/>
        </w:rPr>
        <w:t>μ.</w:t>
      </w:r>
      <w:r w:rsidR="00C21E22" w:rsidRPr="0069033E">
        <w:rPr>
          <w:b/>
        </w:rPr>
        <w:t>μ</w:t>
      </w:r>
      <w:proofErr w:type="spellEnd"/>
      <w:r w:rsidR="00C21E22" w:rsidRPr="0069033E">
        <w:rPr>
          <w:b/>
        </w:rPr>
        <w:t xml:space="preserve"> έως τις </w:t>
      </w:r>
      <w:r w:rsidR="0069033E" w:rsidRPr="0069033E">
        <w:rPr>
          <w:b/>
        </w:rPr>
        <w:t>2</w:t>
      </w:r>
      <w:r w:rsidR="00C21E22" w:rsidRPr="0069033E">
        <w:rPr>
          <w:b/>
        </w:rPr>
        <w:t>1</w:t>
      </w:r>
      <w:r w:rsidR="0069033E" w:rsidRPr="0069033E">
        <w:rPr>
          <w:b/>
        </w:rPr>
        <w:t>:00</w:t>
      </w:r>
      <w:r w:rsidR="00C21E22" w:rsidRPr="0069033E">
        <w:rPr>
          <w:b/>
        </w:rPr>
        <w:t>μμ</w:t>
      </w:r>
      <w:r w:rsidR="00C21E22">
        <w:t>.</w:t>
      </w:r>
      <w:r w:rsidR="00623E4D">
        <w:t xml:space="preserve"> </w:t>
      </w:r>
      <w:r w:rsidR="00C21E22">
        <w:t xml:space="preserve"> </w:t>
      </w:r>
    </w:p>
    <w:p w:rsidR="00C21E22" w:rsidRPr="00642EA9" w:rsidRDefault="00C21E22" w:rsidP="00623E4D">
      <w:pPr>
        <w:pStyle w:val="Web"/>
        <w:spacing w:before="0" w:beforeAutospacing="0" w:after="0" w:afterAutospacing="0" w:line="360" w:lineRule="auto"/>
      </w:pPr>
      <w:r w:rsidRPr="00642EA9">
        <w:t>Καλούμε νέους και παλιούς εθελοντές αιμοδότες να ανταποκριθούν στις ανάγκες όλων όσων χρειάζονται αίμα.</w:t>
      </w:r>
      <w:r w:rsidR="00642EA9" w:rsidRPr="00642EA9">
        <w:rPr>
          <w:color w:val="3A3A3A"/>
          <w:shd w:val="clear" w:color="auto" w:fill="FFFFFF"/>
        </w:rPr>
        <w:t>. Ασθενείς με χρόνιες παθήσεις, πολυμεταγγιζόμενοι ασθενείς, άτομα που υποβάλλονται σε θεραπείες, παιδιά, ηλικιωμένοι και περιστατικά επειγόντων καταστάσεων χρειάζονται αίμα καθημερινά. Για όλους αυτούς τους συμπολίτες μας, η  επάρκεια αίματος είναι ζήτημα ζωτικής σημασίας</w:t>
      </w:r>
    </w:p>
    <w:p w:rsidR="00C21E22" w:rsidRPr="00C21E22" w:rsidRDefault="00C21E22" w:rsidP="00623E4D">
      <w:pPr>
        <w:pStyle w:val="Web"/>
        <w:spacing w:before="0" w:beforeAutospacing="0" w:after="0" w:afterAutospacing="0" w:line="360" w:lineRule="auto"/>
      </w:pPr>
      <w:r w:rsidRPr="00C21E22">
        <w:t> Για να δώσεις αίμα χρειάζεται:</w:t>
      </w:r>
    </w:p>
    <w:p w:rsidR="00C21E22" w:rsidRPr="00C21E22" w:rsidRDefault="00C21E22" w:rsidP="00623E4D">
      <w:pPr>
        <w:numPr>
          <w:ilvl w:val="0"/>
          <w:numId w:val="8"/>
        </w:numPr>
        <w:spacing w:line="360" w:lineRule="auto"/>
      </w:pPr>
      <w:r w:rsidRPr="00C21E22">
        <w:t>Να είσαι 18-65 ετών</w:t>
      </w:r>
    </w:p>
    <w:p w:rsidR="00C21E22" w:rsidRPr="00C21E22" w:rsidRDefault="00C21E22" w:rsidP="00623E4D">
      <w:pPr>
        <w:numPr>
          <w:ilvl w:val="0"/>
          <w:numId w:val="8"/>
        </w:numPr>
        <w:spacing w:line="360" w:lineRule="auto"/>
      </w:pPr>
      <w:r w:rsidRPr="00C21E22">
        <w:t>Να έχεις πάρει ένα ελαφρύ γεύμα πριν την αιμοδοσία</w:t>
      </w:r>
    </w:p>
    <w:p w:rsidR="00C21E22" w:rsidRDefault="00C21E22" w:rsidP="00623E4D">
      <w:pPr>
        <w:numPr>
          <w:ilvl w:val="0"/>
          <w:numId w:val="8"/>
        </w:numPr>
        <w:spacing w:line="360" w:lineRule="auto"/>
      </w:pPr>
      <w:r w:rsidRPr="00C21E22">
        <w:t>Να έχεις κοιμηθεί τουλάχιστον 5 ώρες</w:t>
      </w:r>
    </w:p>
    <w:p w:rsidR="00642EA9" w:rsidRDefault="00C21E22" w:rsidP="00642EA9">
      <w:pPr>
        <w:numPr>
          <w:ilvl w:val="0"/>
          <w:numId w:val="8"/>
        </w:numPr>
        <w:spacing w:line="360" w:lineRule="auto"/>
      </w:pPr>
      <w:r w:rsidRPr="00642EA9">
        <w:t>Να αισθάνεσαι ξεκούραστος</w:t>
      </w:r>
    </w:p>
    <w:p w:rsidR="00642EA9" w:rsidRDefault="00642EA9" w:rsidP="00642EA9">
      <w:pPr>
        <w:numPr>
          <w:ilvl w:val="0"/>
          <w:numId w:val="8"/>
        </w:numPr>
        <w:spacing w:line="360" w:lineRule="auto"/>
      </w:pPr>
      <w:r w:rsidRPr="00642EA9">
        <w:t>Να αναφέρεις τυχόν ασθένειες και φάρμακα που λαμβάνεις στο γιατρό της αιμοδοσίας</w:t>
      </w:r>
    </w:p>
    <w:p w:rsidR="00C21E22" w:rsidRPr="00642EA9" w:rsidRDefault="00C21E22" w:rsidP="00642EA9">
      <w:pPr>
        <w:numPr>
          <w:ilvl w:val="0"/>
          <w:numId w:val="8"/>
        </w:numPr>
        <w:shd w:val="clear" w:color="auto" w:fill="FFFFFF"/>
        <w:textAlignment w:val="baseline"/>
      </w:pPr>
      <w:r w:rsidRPr="00642EA9">
        <w:t xml:space="preserve">Εάν έχεις κάνει τατουάζ ή </w:t>
      </w:r>
      <w:proofErr w:type="spellStart"/>
      <w:r w:rsidRPr="00642EA9">
        <w:t>piercing</w:t>
      </w:r>
      <w:proofErr w:type="spellEnd"/>
      <w:r w:rsidRPr="00642EA9">
        <w:t xml:space="preserve"> να έχουν παρέλθει 4 μήνες</w:t>
      </w:r>
    </w:p>
    <w:p w:rsidR="00FB43FB" w:rsidRPr="00FB43FB" w:rsidRDefault="00FB43FB" w:rsidP="00FB43FB">
      <w:pPr>
        <w:spacing w:line="360" w:lineRule="auto"/>
        <w:ind w:left="720"/>
        <w:rPr>
          <w:sz w:val="28"/>
          <w:szCs w:val="28"/>
        </w:rPr>
      </w:pPr>
    </w:p>
    <w:p w:rsidR="00FB43FB" w:rsidRPr="00FB43FB" w:rsidRDefault="00FB43FB" w:rsidP="004C020C">
      <w:pPr>
        <w:spacing w:line="360" w:lineRule="auto"/>
        <w:ind w:left="1440" w:firstLine="720"/>
        <w:rPr>
          <w:b/>
          <w:sz w:val="28"/>
          <w:szCs w:val="28"/>
        </w:rPr>
      </w:pPr>
      <w:r w:rsidRPr="00FB43FB">
        <w:rPr>
          <w:b/>
          <w:sz w:val="28"/>
          <w:szCs w:val="28"/>
        </w:rPr>
        <w:t>Δώσε αίμα…</w:t>
      </w:r>
    </w:p>
    <w:p w:rsidR="00FB43FB" w:rsidRPr="00FB43FB" w:rsidRDefault="00FB43FB" w:rsidP="004C020C">
      <w:pPr>
        <w:spacing w:line="360" w:lineRule="auto"/>
        <w:ind w:left="2160" w:firstLine="720"/>
        <w:rPr>
          <w:b/>
          <w:sz w:val="28"/>
          <w:szCs w:val="28"/>
        </w:rPr>
      </w:pPr>
      <w:r w:rsidRPr="00FB43FB">
        <w:rPr>
          <w:b/>
          <w:sz w:val="28"/>
          <w:szCs w:val="28"/>
        </w:rPr>
        <w:t>Χάρισε ζωή!</w:t>
      </w:r>
    </w:p>
    <w:p w:rsidR="00FB43FB" w:rsidRDefault="00FB43FB" w:rsidP="00FB43FB">
      <w:pPr>
        <w:spacing w:line="360" w:lineRule="auto"/>
        <w:ind w:left="2880" w:firstLine="720"/>
      </w:pPr>
    </w:p>
    <w:p w:rsidR="004C020C" w:rsidRPr="008C4BB1" w:rsidRDefault="00FB43FB" w:rsidP="00FB43FB">
      <w:pPr>
        <w:spacing w:line="360" w:lineRule="auto"/>
        <w:ind w:left="2880" w:firstLine="720"/>
      </w:pPr>
      <w:r w:rsidRPr="00FB43FB">
        <w:t xml:space="preserve"> </w:t>
      </w:r>
      <w:r>
        <w:tab/>
      </w:r>
    </w:p>
    <w:p w:rsidR="008C4BB1" w:rsidRPr="00642EA9" w:rsidRDefault="008C4BB1" w:rsidP="00FB43FB">
      <w:pPr>
        <w:spacing w:line="360" w:lineRule="auto"/>
        <w:ind w:left="2880" w:firstLine="720"/>
      </w:pPr>
    </w:p>
    <w:p w:rsidR="00FB43FB" w:rsidRDefault="00FB43FB" w:rsidP="008C4BB1">
      <w:pPr>
        <w:spacing w:line="360" w:lineRule="auto"/>
        <w:ind w:left="3600" w:firstLine="720"/>
      </w:pPr>
      <w:r>
        <w:t>Ο Διοικητής του Γενικού Νοσοκομείου Άρτας</w:t>
      </w:r>
    </w:p>
    <w:p w:rsidR="00642EA9" w:rsidRDefault="00642EA9" w:rsidP="008C4BB1">
      <w:pPr>
        <w:spacing w:line="360" w:lineRule="auto"/>
        <w:ind w:left="3600" w:firstLine="720"/>
      </w:pPr>
    </w:p>
    <w:p w:rsidR="00642EA9" w:rsidRDefault="00642EA9" w:rsidP="00642EA9">
      <w:pPr>
        <w:spacing w:line="360" w:lineRule="auto"/>
        <w:ind w:left="4320" w:firstLine="720"/>
        <w:rPr>
          <w:b/>
        </w:rPr>
      </w:pPr>
      <w:proofErr w:type="spellStart"/>
      <w:r>
        <w:t>Μπινιατίδης</w:t>
      </w:r>
      <w:proofErr w:type="spellEnd"/>
      <w:r>
        <w:t xml:space="preserve"> Νικόλαος</w:t>
      </w:r>
    </w:p>
    <w:p w:rsidR="0011469E" w:rsidRPr="008C4BB1" w:rsidRDefault="0011469E" w:rsidP="00623E4D">
      <w:pPr>
        <w:spacing w:line="360" w:lineRule="auto"/>
      </w:pPr>
    </w:p>
    <w:sectPr w:rsidR="0011469E" w:rsidRPr="008C4BB1" w:rsidSect="0069033E">
      <w:pgSz w:w="11906" w:h="16838"/>
      <w:pgMar w:top="539" w:right="991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B5D19"/>
    <w:multiLevelType w:val="multilevel"/>
    <w:tmpl w:val="B16CF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5E58C2"/>
    <w:multiLevelType w:val="multilevel"/>
    <w:tmpl w:val="85102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2154F3"/>
    <w:multiLevelType w:val="multilevel"/>
    <w:tmpl w:val="6F22C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2A1E90"/>
    <w:multiLevelType w:val="multilevel"/>
    <w:tmpl w:val="77E40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2C0AA9"/>
    <w:multiLevelType w:val="multilevel"/>
    <w:tmpl w:val="28D62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D187038"/>
    <w:multiLevelType w:val="hybridMultilevel"/>
    <w:tmpl w:val="B7467C84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E0503E8"/>
    <w:multiLevelType w:val="hybridMultilevel"/>
    <w:tmpl w:val="F760D5EA"/>
    <w:lvl w:ilvl="0" w:tplc="0408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58D53DD6"/>
    <w:multiLevelType w:val="multilevel"/>
    <w:tmpl w:val="E6DC1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EFA5C28"/>
    <w:multiLevelType w:val="multilevel"/>
    <w:tmpl w:val="A67C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0"/>
  </w:num>
  <w:num w:numId="5">
    <w:abstractNumId w:val="3"/>
  </w:num>
  <w:num w:numId="6">
    <w:abstractNumId w:val="7"/>
  </w:num>
  <w:num w:numId="7">
    <w:abstractNumId w:val="2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20"/>
  <w:noPunctuationKerning/>
  <w:characterSpacingControl w:val="doNotCompress"/>
  <w:compat/>
  <w:rsids>
    <w:rsidRoot w:val="00134482"/>
    <w:rsid w:val="00025B54"/>
    <w:rsid w:val="00112A5A"/>
    <w:rsid w:val="0011469E"/>
    <w:rsid w:val="00134482"/>
    <w:rsid w:val="001920AA"/>
    <w:rsid w:val="00303365"/>
    <w:rsid w:val="00314943"/>
    <w:rsid w:val="003A1BD1"/>
    <w:rsid w:val="004C020C"/>
    <w:rsid w:val="0053789C"/>
    <w:rsid w:val="005A579C"/>
    <w:rsid w:val="005C4E5E"/>
    <w:rsid w:val="005E6BD9"/>
    <w:rsid w:val="00623E4D"/>
    <w:rsid w:val="00642EA9"/>
    <w:rsid w:val="0065033E"/>
    <w:rsid w:val="0069033E"/>
    <w:rsid w:val="00811B61"/>
    <w:rsid w:val="00864090"/>
    <w:rsid w:val="008C4BB1"/>
    <w:rsid w:val="008E5DD0"/>
    <w:rsid w:val="00A85255"/>
    <w:rsid w:val="00B62424"/>
    <w:rsid w:val="00B8583A"/>
    <w:rsid w:val="00BD78B4"/>
    <w:rsid w:val="00C21E22"/>
    <w:rsid w:val="00C421E4"/>
    <w:rsid w:val="00C521BD"/>
    <w:rsid w:val="00CA7CAD"/>
    <w:rsid w:val="00D212B4"/>
    <w:rsid w:val="00D64E2B"/>
    <w:rsid w:val="00DF3C4F"/>
    <w:rsid w:val="00FB43FB"/>
    <w:rsid w:val="00FB499C"/>
    <w:rsid w:val="00FC33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090"/>
    <w:rPr>
      <w:sz w:val="24"/>
      <w:szCs w:val="24"/>
    </w:rPr>
  </w:style>
  <w:style w:type="paragraph" w:styleId="1">
    <w:name w:val="heading 1"/>
    <w:basedOn w:val="a"/>
    <w:next w:val="a"/>
    <w:qFormat/>
    <w:rsid w:val="00864090"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rsid w:val="00864090"/>
    <w:pPr>
      <w:keepNext/>
      <w:framePr w:hSpace="180" w:wrap="notBeside" w:vAnchor="text" w:hAnchor="margin" w:xAlign="center" w:y="-75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864090"/>
    <w:pPr>
      <w:jc w:val="center"/>
    </w:pPr>
    <w:rPr>
      <w:b/>
      <w:bCs/>
      <w:sz w:val="28"/>
      <w:u w:val="single"/>
    </w:rPr>
  </w:style>
  <w:style w:type="paragraph" w:styleId="a4">
    <w:name w:val="Subtitle"/>
    <w:basedOn w:val="a"/>
    <w:qFormat/>
    <w:rsid w:val="00864090"/>
    <w:pPr>
      <w:jc w:val="center"/>
    </w:pPr>
    <w:rPr>
      <w:b/>
      <w:bCs/>
      <w:color w:val="FF0000"/>
      <w:sz w:val="28"/>
      <w:u w:val="single"/>
    </w:rPr>
  </w:style>
  <w:style w:type="paragraph" w:styleId="a5">
    <w:name w:val="Body Text"/>
    <w:basedOn w:val="a"/>
    <w:link w:val="Char"/>
    <w:rsid w:val="005C4E5E"/>
    <w:pPr>
      <w:spacing w:line="360" w:lineRule="auto"/>
      <w:jc w:val="center"/>
    </w:pPr>
    <w:rPr>
      <w:sz w:val="28"/>
    </w:rPr>
  </w:style>
  <w:style w:type="character" w:customStyle="1" w:styleId="Char">
    <w:name w:val="Σώμα κειμένου Char"/>
    <w:basedOn w:val="a0"/>
    <w:link w:val="a5"/>
    <w:rsid w:val="005C4E5E"/>
    <w:rPr>
      <w:sz w:val="28"/>
      <w:szCs w:val="24"/>
    </w:rPr>
  </w:style>
  <w:style w:type="paragraph" w:styleId="Web">
    <w:name w:val="Normal (Web)"/>
    <w:basedOn w:val="a"/>
    <w:uiPriority w:val="99"/>
    <w:unhideWhenUsed/>
    <w:rsid w:val="00C21E22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106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VERO%20PC\&#917;&#960;&#953;&#966;&#940;&#957;&#949;&#953;&#945;%20&#949;&#961;&#947;&#945;&#963;&#943;&#945;&#962;\&#928;&#961;&#959;&#964;&#965;&#960;&#959;%20&#915;&#925;&#922;&#933;&#934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Προτυπο ΓΝΚΥΦ</Template>
  <TotalTime>16</TotalTime>
  <Pages>1</Pages>
  <Words>185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VERO PC</dc:creator>
  <cp:lastModifiedBy>bokosg</cp:lastModifiedBy>
  <cp:revision>5</cp:revision>
  <cp:lastPrinted>2021-10-14T10:16:00Z</cp:lastPrinted>
  <dcterms:created xsi:type="dcterms:W3CDTF">2026-02-02T12:51:00Z</dcterms:created>
  <dcterms:modified xsi:type="dcterms:W3CDTF">2026-02-17T09:00:00Z</dcterms:modified>
</cp:coreProperties>
</file>